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lmindeligtabel5"/>
        <w:tblW w:w="5000" w:type="pct"/>
        <w:tblLook w:val="0620" w:firstRow="1" w:lastRow="0" w:firstColumn="0" w:lastColumn="0" w:noHBand="1" w:noVBand="1"/>
        <w:tblDescription w:val="Layouttabel"/>
      </w:tblPr>
      <w:tblGrid>
        <w:gridCol w:w="5244"/>
        <w:gridCol w:w="513"/>
        <w:gridCol w:w="3989"/>
      </w:tblGrid>
      <w:tr w:rsidR="00C4631C" w:rsidRPr="00CC71EE" w14:paraId="699328C0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tcW w:w="6469" w:type="dxa"/>
          </w:tcPr>
          <w:p w14:paraId="03269974" w14:textId="0A8B9E2F" w:rsidR="00C4631C" w:rsidRPr="00CC71EE" w:rsidRDefault="00C4631C"/>
        </w:tc>
        <w:tc>
          <w:tcPr>
            <w:tcW w:w="581" w:type="dxa"/>
          </w:tcPr>
          <w:p w14:paraId="7AD9A49E" w14:textId="77777777" w:rsidR="00C4631C" w:rsidRPr="00CC71EE" w:rsidRDefault="00C4631C"/>
        </w:tc>
        <w:tc>
          <w:tcPr>
            <w:tcW w:w="3030" w:type="dxa"/>
          </w:tcPr>
          <w:p w14:paraId="0A8D4B6C" w14:textId="3665D696" w:rsidR="00C4631C" w:rsidRPr="00CC71EE" w:rsidRDefault="007673E3" w:rsidP="00D45686">
            <w:pPr>
              <w:pStyle w:val="Titel"/>
            </w:pPr>
            <w:r>
              <w:t>Aflønning (Privat)</w:t>
            </w:r>
          </w:p>
        </w:tc>
      </w:tr>
      <w:tr w:rsidR="00C4631C" w:rsidRPr="00CC71EE" w14:paraId="5C9463B3" w14:textId="77777777" w:rsidTr="00DF32B2">
        <w:trPr>
          <w:trHeight w:val="468"/>
        </w:trPr>
        <w:tc>
          <w:tcPr>
            <w:tcW w:w="6469" w:type="dxa"/>
          </w:tcPr>
          <w:p w14:paraId="4D8F48A2" w14:textId="25EA439E" w:rsidR="00C4631C" w:rsidRPr="00CC71EE" w:rsidRDefault="00C4631C" w:rsidP="00FF35D4">
            <w:pPr>
              <w:pStyle w:val="Slogan"/>
            </w:pPr>
          </w:p>
        </w:tc>
        <w:tc>
          <w:tcPr>
            <w:tcW w:w="581" w:type="dxa"/>
          </w:tcPr>
          <w:p w14:paraId="0CE2447F" w14:textId="77777777" w:rsidR="00C4631C" w:rsidRPr="00CC71EE" w:rsidRDefault="00C4631C" w:rsidP="00A2654F"/>
        </w:tc>
        <w:tc>
          <w:tcPr>
            <w:tcW w:w="3030" w:type="dxa"/>
          </w:tcPr>
          <w:p w14:paraId="5F6A8737" w14:textId="72EC18B0" w:rsidR="00C4631C" w:rsidRPr="00CC71EE" w:rsidRDefault="00C4631C">
            <w:pPr>
              <w:pStyle w:val="Hjrejusterettekst"/>
            </w:pPr>
            <w:r w:rsidRPr="00CC71EE">
              <w:rPr>
                <w:lang w:bidi="da-DK"/>
              </w:rPr>
              <w:t xml:space="preserve">Dato: </w:t>
            </w:r>
            <w:r w:rsidR="00AC4EF3" w:rsidRPr="00AC4EF3">
              <w:rPr>
                <w:highlight w:val="yellow"/>
                <w:lang w:bidi="da-DK"/>
              </w:rPr>
              <w:t>xx.xx.202x</w:t>
            </w:r>
          </w:p>
          <w:p w14:paraId="14D222F9" w14:textId="29403843" w:rsidR="00C4631C" w:rsidRPr="00CC71EE" w:rsidRDefault="00C4631C" w:rsidP="00FF35D4">
            <w:pPr>
              <w:pStyle w:val="Hjrejusterettekst"/>
            </w:pPr>
          </w:p>
        </w:tc>
      </w:tr>
      <w:tr w:rsidR="00767D7F" w:rsidRPr="00CC71EE" w14:paraId="4DB6EDE8" w14:textId="77777777" w:rsidTr="00DF32B2">
        <w:trPr>
          <w:trHeight w:val="1825"/>
        </w:trPr>
        <w:tc>
          <w:tcPr>
            <w:tcW w:w="6469" w:type="dxa"/>
          </w:tcPr>
          <w:p w14:paraId="43C1C18A" w14:textId="77777777" w:rsidR="00767D7F" w:rsidRPr="00CC71EE" w:rsidRDefault="00767D7F"/>
        </w:tc>
        <w:tc>
          <w:tcPr>
            <w:tcW w:w="581" w:type="dxa"/>
          </w:tcPr>
          <w:p w14:paraId="7B2A9A1B" w14:textId="291224E0" w:rsidR="00767D7F" w:rsidRPr="00CC71EE" w:rsidRDefault="00767D7F" w:rsidP="009E589C">
            <w:pPr>
              <w:jc w:val="right"/>
            </w:pPr>
          </w:p>
        </w:tc>
        <w:tc>
          <w:tcPr>
            <w:tcW w:w="3030" w:type="dxa"/>
          </w:tcPr>
          <w:p w14:paraId="2C66E8E2" w14:textId="62A50D41" w:rsidR="00767D7F" w:rsidRPr="00B52FF3" w:rsidRDefault="00AC4EF3" w:rsidP="009E589C">
            <w:pPr>
              <w:pStyle w:val="Hjrejusterettekst"/>
            </w:pPr>
            <w:proofErr w:type="spellStart"/>
            <w:r w:rsidRPr="00B52FF3">
              <w:t>Att</w:t>
            </w:r>
            <w:proofErr w:type="spellEnd"/>
            <w:r w:rsidRPr="00B52FF3">
              <w:t xml:space="preserve"> Julie Brink Færch </w:t>
            </w:r>
          </w:p>
          <w:p w14:paraId="0300EF50" w14:textId="74383384" w:rsidR="00767D7F" w:rsidRPr="00AC4EF3" w:rsidRDefault="00AC4EF3" w:rsidP="009E589C">
            <w:pPr>
              <w:pStyle w:val="Hjrejusterettekst"/>
            </w:pPr>
            <w:r w:rsidRPr="00AC4EF3">
              <w:t>DSU Dansk Sommelier</w:t>
            </w:r>
            <w:r w:rsidR="009E589C">
              <w:t xml:space="preserve"> </w:t>
            </w:r>
            <w:r w:rsidRPr="00AC4EF3">
              <w:t>Uddannelse</w:t>
            </w:r>
          </w:p>
          <w:p w14:paraId="55E96EEF" w14:textId="331E7F8A" w:rsidR="00767D7F" w:rsidRDefault="00C8058B" w:rsidP="009E589C">
            <w:pPr>
              <w:pStyle w:val="Hjrejusterettekst"/>
            </w:pPr>
            <w:r>
              <w:t>Skodsborgvej 23B</w:t>
            </w:r>
          </w:p>
          <w:p w14:paraId="5CD49FEB" w14:textId="411EB24A" w:rsidR="00AC4EF3" w:rsidRPr="00CC71EE" w:rsidRDefault="00C8058B" w:rsidP="009E589C">
            <w:pPr>
              <w:pStyle w:val="Hjrejusterettekst"/>
            </w:pPr>
            <w:r>
              <w:t>2830 Virum</w:t>
            </w:r>
          </w:p>
          <w:p w14:paraId="77519A5E" w14:textId="02470740" w:rsidR="00767D7F" w:rsidRPr="00CC71EE" w:rsidRDefault="00AC4EF3" w:rsidP="009E589C">
            <w:pPr>
              <w:pStyle w:val="Hjrejusterettekst"/>
            </w:pPr>
            <w:r>
              <w:t xml:space="preserve">+45 </w:t>
            </w:r>
            <w:r w:rsidR="00C8058B">
              <w:t>2</w:t>
            </w:r>
            <w:r w:rsidR="00275404">
              <w:t xml:space="preserve">860 </w:t>
            </w:r>
            <w:r>
              <w:t>5030</w:t>
            </w:r>
          </w:p>
          <w:p w14:paraId="109C0D4D" w14:textId="0DA0ECB9" w:rsidR="00767D7F" w:rsidRPr="00CC71EE" w:rsidRDefault="00767D7F" w:rsidP="009E589C">
            <w:pPr>
              <w:pStyle w:val="Hjrejusterettekst"/>
            </w:pPr>
          </w:p>
        </w:tc>
      </w:tr>
    </w:tbl>
    <w:tbl>
      <w:tblPr>
        <w:tblStyle w:val="Gittertabel1-lys-farve5"/>
        <w:tblW w:w="5000" w:type="pct"/>
        <w:tblCellMar>
          <w:top w:w="43" w:type="dxa"/>
          <w:left w:w="115" w:type="dxa"/>
          <w:bottom w:w="43" w:type="dxa"/>
          <w:right w:w="115" w:type="dxa"/>
        </w:tblCellMar>
        <w:tblLook w:val="0020" w:firstRow="1" w:lastRow="0" w:firstColumn="0" w:lastColumn="0" w:noHBand="0" w:noVBand="0"/>
        <w:tblDescription w:val="Layouttabel"/>
      </w:tblPr>
      <w:tblGrid>
        <w:gridCol w:w="2390"/>
        <w:gridCol w:w="2433"/>
        <w:gridCol w:w="2491"/>
        <w:gridCol w:w="2432"/>
      </w:tblGrid>
      <w:tr w:rsidR="00767D7F" w:rsidRPr="00CC71EE" w14:paraId="12A40FE6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sdt>
          <w:sdtPr>
            <w:id w:val="-2056687621"/>
            <w:placeholder>
              <w:docPart w:val="D31BC0D71004554E83098686E69C1BF2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7DD1BA30" w14:textId="77777777" w:rsidR="00767D7F" w:rsidRPr="00CC71EE" w:rsidRDefault="00335034" w:rsidP="002C31B5">
                <w:pPr>
                  <w:pStyle w:val="Overskrift1"/>
                </w:pPr>
                <w:r w:rsidRPr="00CC71EE">
                  <w:rPr>
                    <w:lang w:bidi="da-DK"/>
                  </w:rPr>
                  <w:t>Sælger</w:t>
                </w:r>
              </w:p>
            </w:tc>
          </w:sdtContent>
        </w:sdt>
        <w:sdt>
          <w:sdtPr>
            <w:id w:val="1763794963"/>
            <w:placeholder>
              <w:docPart w:val="E8815730D6DA984BBF5CE45357D7158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71E0CCA1" w14:textId="77777777" w:rsidR="00767D7F" w:rsidRPr="00CC71EE" w:rsidRDefault="00335034" w:rsidP="002C31B5">
                <w:pPr>
                  <w:pStyle w:val="Overskrift1"/>
                </w:pPr>
                <w:r w:rsidRPr="00CC71EE">
                  <w:rPr>
                    <w:lang w:bidi="da-DK"/>
                  </w:rPr>
                  <w:t>Job</w:t>
                </w:r>
              </w:p>
            </w:tc>
          </w:sdtContent>
        </w:sdt>
        <w:sdt>
          <w:sdtPr>
            <w:id w:val="-713964722"/>
            <w:placeholder>
              <w:docPart w:val="A9C30AB331901E4B838BD2AD0F377611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58172CCE" w14:textId="77777777" w:rsidR="00767D7F" w:rsidRPr="00CC71EE" w:rsidRDefault="00335034" w:rsidP="002C31B5">
                <w:pPr>
                  <w:pStyle w:val="Overskrift1"/>
                </w:pPr>
                <w:r w:rsidRPr="00CC71EE">
                  <w:rPr>
                    <w:lang w:bidi="da-DK"/>
                  </w:rPr>
                  <w:t>Betalingsbetingelser</w:t>
                </w:r>
              </w:p>
            </w:tc>
          </w:sdtContent>
        </w:sdt>
        <w:sdt>
          <w:sdtPr>
            <w:id w:val="328103095"/>
            <w:placeholder>
              <w:docPart w:val="C790298A833B0D4A9D3C0FF5D827414A"/>
            </w:placeholder>
            <w:temporary/>
            <w:showingPlcHdr/>
            <w15:appearance w15:val="hidden"/>
          </w:sdtPr>
          <w:sdtEndPr/>
          <w:sdtContent>
            <w:tc>
              <w:tcPr>
                <w:tcW w:w="2520" w:type="dxa"/>
                <w:tcBorders>
                  <w:top w:val="nil"/>
                  <w:left w:val="nil"/>
                  <w:bottom w:val="single" w:sz="4" w:space="0" w:color="A6A6A6" w:themeColor="background1" w:themeShade="A6"/>
                  <w:right w:val="nil"/>
                </w:tcBorders>
                <w:tcMar>
                  <w:top w:w="403" w:type="dxa"/>
                </w:tcMar>
              </w:tcPr>
              <w:p w14:paraId="0C1EBF78" w14:textId="77777777" w:rsidR="00767D7F" w:rsidRPr="00CC71EE" w:rsidRDefault="00335034" w:rsidP="002C31B5">
                <w:pPr>
                  <w:pStyle w:val="Overskrift1"/>
                </w:pPr>
                <w:r w:rsidRPr="00CC71EE">
                  <w:rPr>
                    <w:lang w:bidi="da-DK"/>
                  </w:rPr>
                  <w:t>Forfaldsdato</w:t>
                </w:r>
              </w:p>
            </w:tc>
          </w:sdtContent>
        </w:sdt>
      </w:tr>
      <w:tr w:rsidR="00767D7F" w:rsidRPr="00CC71EE" w14:paraId="432F3341" w14:textId="77777777" w:rsidTr="00DF32B2">
        <w:trPr>
          <w:trHeight w:val="288"/>
        </w:trPr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02B1F6" w14:textId="1E35B51B" w:rsidR="00767D7F" w:rsidRPr="00CC71EE" w:rsidRDefault="00AC4EF3">
            <w:r w:rsidRPr="00AC4EF3">
              <w:rPr>
                <w:highlight w:val="yellow"/>
              </w:rPr>
              <w:t xml:space="preserve">Dit </w:t>
            </w:r>
            <w:r w:rsidRPr="00275404">
              <w:rPr>
                <w:highlight w:val="yellow"/>
              </w:rPr>
              <w:t>navn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72082D" w14:textId="4D959412" w:rsidR="00767D7F" w:rsidRPr="00CC71EE" w:rsidRDefault="007673E3">
            <w:r>
              <w:t>Honorar u</w:t>
            </w:r>
            <w:r w:rsidR="00AC4EF3">
              <w:t xml:space="preserve">ndervisning 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B09012" w14:textId="6D90794E" w:rsidR="00767D7F" w:rsidRPr="00CC71EE" w:rsidRDefault="00AC4EF3">
            <w:r>
              <w:t>30 dage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93E7C5" w14:textId="08ADFF39" w:rsidR="00767D7F" w:rsidRPr="00CC71EE" w:rsidRDefault="00BA4DBE">
            <w:r w:rsidRPr="00BA4DBE">
              <w:rPr>
                <w:highlight w:val="yellow"/>
              </w:rPr>
              <w:t>xx.xx.202x</w:t>
            </w:r>
          </w:p>
        </w:tc>
      </w:tr>
    </w:tbl>
    <w:tbl>
      <w:tblPr>
        <w:tblStyle w:val="Tabelgitter-lys"/>
        <w:tblW w:w="5000" w:type="pct"/>
        <w:tblLook w:val="0020" w:firstRow="1" w:lastRow="0" w:firstColumn="0" w:lastColumn="0" w:noHBand="0" w:noVBand="0"/>
        <w:tblDescription w:val="Layouttabel"/>
      </w:tblPr>
      <w:tblGrid>
        <w:gridCol w:w="1234"/>
        <w:gridCol w:w="5309"/>
        <w:gridCol w:w="1611"/>
        <w:gridCol w:w="1592"/>
      </w:tblGrid>
      <w:tr w:rsidR="00767D7F" w:rsidRPr="00CC71EE" w14:paraId="620C5511" w14:textId="77777777" w:rsidTr="00767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sdt>
          <w:sdtPr>
            <w:id w:val="1845827575"/>
            <w:placeholder>
              <w:docPart w:val="BDF0A7064875FA4E92E33BF07CB627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34" w:type="dxa"/>
                <w:tcMar>
                  <w:top w:w="259" w:type="dxa"/>
                </w:tcMar>
              </w:tcPr>
              <w:p w14:paraId="04CE116B" w14:textId="77777777" w:rsidR="00767D7F" w:rsidRPr="00CC71EE" w:rsidRDefault="00335034" w:rsidP="001D1A99">
                <w:pPr>
                  <w:pStyle w:val="Overskrift1"/>
                </w:pPr>
                <w:r w:rsidRPr="00CC71EE">
                  <w:rPr>
                    <w:lang w:bidi="da-DK"/>
                  </w:rPr>
                  <w:t>Antal</w:t>
                </w:r>
              </w:p>
            </w:tc>
          </w:sdtContent>
        </w:sdt>
        <w:sdt>
          <w:sdtPr>
            <w:id w:val="-527406679"/>
            <w:placeholder>
              <w:docPart w:val="E6FB1522773BC84E9B48CF715FD12FB3"/>
            </w:placeholder>
            <w:temporary/>
            <w:showingPlcHdr/>
            <w15:appearance w15:val="hidden"/>
          </w:sdtPr>
          <w:sdtEndPr/>
          <w:sdtContent>
            <w:tc>
              <w:tcPr>
                <w:tcW w:w="5309" w:type="dxa"/>
                <w:tcMar>
                  <w:top w:w="259" w:type="dxa"/>
                </w:tcMar>
              </w:tcPr>
              <w:p w14:paraId="707EF050" w14:textId="77777777" w:rsidR="00767D7F" w:rsidRPr="00CC71EE" w:rsidRDefault="00335034" w:rsidP="001D1A99">
                <w:pPr>
                  <w:pStyle w:val="Overskrift1"/>
                </w:pPr>
                <w:r w:rsidRPr="00CC71EE">
                  <w:rPr>
                    <w:lang w:bidi="da-DK"/>
                  </w:rPr>
                  <w:t>Beskrivelse</w:t>
                </w:r>
              </w:p>
            </w:tc>
          </w:sdtContent>
        </w:sdt>
        <w:sdt>
          <w:sdtPr>
            <w:id w:val="-1778630587"/>
            <w:placeholder>
              <w:docPart w:val="2C7857F03BD3974A9C49D390DDDFA84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1" w:type="dxa"/>
                <w:tcMar>
                  <w:top w:w="259" w:type="dxa"/>
                </w:tcMar>
              </w:tcPr>
              <w:p w14:paraId="50D620FA" w14:textId="77777777" w:rsidR="00767D7F" w:rsidRPr="00CC71EE" w:rsidRDefault="00335034" w:rsidP="001D1A99">
                <w:pPr>
                  <w:pStyle w:val="Overskrift1"/>
                </w:pPr>
                <w:r w:rsidRPr="00CC71EE">
                  <w:rPr>
                    <w:lang w:bidi="da-DK"/>
                  </w:rPr>
                  <w:t>Enhedspris</w:t>
                </w:r>
              </w:p>
            </w:tc>
          </w:sdtContent>
        </w:sdt>
        <w:sdt>
          <w:sdtPr>
            <w:id w:val="-1802063808"/>
            <w:placeholder>
              <w:docPart w:val="3D971DB541CB6641A1BFDEDBC7321AC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92" w:type="dxa"/>
                <w:tcMar>
                  <w:top w:w="259" w:type="dxa"/>
                </w:tcMar>
              </w:tcPr>
              <w:p w14:paraId="41BBF0A9" w14:textId="77777777" w:rsidR="00767D7F" w:rsidRPr="00CC71EE" w:rsidRDefault="00335034" w:rsidP="001D1A99">
                <w:pPr>
                  <w:pStyle w:val="Overskrift1"/>
                </w:pPr>
                <w:r w:rsidRPr="00CC71EE">
                  <w:rPr>
                    <w:lang w:bidi="da-DK"/>
                  </w:rPr>
                  <w:t>Linjetotal</w:t>
                </w:r>
              </w:p>
            </w:tc>
          </w:sdtContent>
        </w:sdt>
      </w:tr>
      <w:tr w:rsidR="00767D7F" w:rsidRPr="00CC71EE" w14:paraId="7E83D8BF" w14:textId="77777777" w:rsidTr="007673E3">
        <w:trPr>
          <w:trHeight w:val="288"/>
        </w:trPr>
        <w:tc>
          <w:tcPr>
            <w:tcW w:w="1234" w:type="dxa"/>
          </w:tcPr>
          <w:p w14:paraId="0E284692" w14:textId="7900DA86" w:rsidR="00767D7F" w:rsidRPr="00CC71EE" w:rsidRDefault="00AC4EF3">
            <w:r>
              <w:t>1</w:t>
            </w:r>
          </w:p>
        </w:tc>
        <w:tc>
          <w:tcPr>
            <w:tcW w:w="5309" w:type="dxa"/>
          </w:tcPr>
          <w:p w14:paraId="3A27F6E7" w14:textId="4BAA1E6A" w:rsidR="00767D7F" w:rsidRPr="00CC71EE" w:rsidRDefault="00AC4EF3">
            <w:r>
              <w:t xml:space="preserve">Undervisning på Sommelier Uddannelse </w:t>
            </w:r>
            <w:r w:rsidRPr="00AC4EF3">
              <w:rPr>
                <w:highlight w:val="yellow"/>
              </w:rPr>
              <w:t>d. xx.xx.202x</w:t>
            </w:r>
          </w:p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2A37C7AC" w14:textId="31F347F8" w:rsidR="00767D7F" w:rsidRPr="00CC71EE" w:rsidRDefault="00252898">
            <w:pPr>
              <w:pStyle w:val="Hjrejusterettekst"/>
            </w:pPr>
            <w:r>
              <w:t>4</w:t>
            </w:r>
            <w:r w:rsidR="00E62A67">
              <w:t>0</w:t>
            </w:r>
            <w:r w:rsidR="00AC4EF3">
              <w:t>00</w:t>
            </w: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38F3DD76" w14:textId="0EB8966E" w:rsidR="00767D7F" w:rsidRPr="00CC71EE" w:rsidRDefault="00767D7F">
            <w:pPr>
              <w:pStyle w:val="Hjrejusterettekst"/>
            </w:pPr>
          </w:p>
        </w:tc>
      </w:tr>
      <w:tr w:rsidR="00767D7F" w:rsidRPr="00CC71EE" w14:paraId="5EFE5684" w14:textId="77777777" w:rsidTr="007673E3">
        <w:trPr>
          <w:trHeight w:val="288"/>
        </w:trPr>
        <w:tc>
          <w:tcPr>
            <w:tcW w:w="1234" w:type="dxa"/>
          </w:tcPr>
          <w:p w14:paraId="231F1245" w14:textId="74BE7DA0" w:rsidR="00767D7F" w:rsidRPr="00CC71EE" w:rsidRDefault="007673E3">
            <w:r>
              <w:t>1</w:t>
            </w:r>
          </w:p>
        </w:tc>
        <w:tc>
          <w:tcPr>
            <w:tcW w:w="5309" w:type="dxa"/>
          </w:tcPr>
          <w:p w14:paraId="7A0CB6B5" w14:textId="657D79EF" w:rsidR="00767D7F" w:rsidRPr="00CC71EE" w:rsidRDefault="00AC4EF3">
            <w:r>
              <w:t xml:space="preserve">Undervisning på </w:t>
            </w:r>
            <w:r w:rsidR="00252898">
              <w:t>Introduktion til vin</w:t>
            </w:r>
            <w:r>
              <w:t xml:space="preserve"> </w:t>
            </w:r>
            <w:r w:rsidRPr="00AC4EF3">
              <w:rPr>
                <w:highlight w:val="yellow"/>
              </w:rPr>
              <w:t>d. xx.xx.202x</w:t>
            </w:r>
          </w:p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54CA2F32" w14:textId="64EAA6AC" w:rsidR="00767D7F" w:rsidRPr="00CC71EE" w:rsidRDefault="00306934">
            <w:pPr>
              <w:pStyle w:val="Hjrejusterettekst"/>
            </w:pPr>
            <w:r>
              <w:t>35</w:t>
            </w:r>
            <w:r w:rsidR="00AC4EF3">
              <w:t>00</w:t>
            </w: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6B816B4D" w14:textId="77777777" w:rsidR="00767D7F" w:rsidRPr="00CC71EE" w:rsidRDefault="00767D7F">
            <w:pPr>
              <w:pStyle w:val="Hjrejusterettekst"/>
            </w:pPr>
          </w:p>
        </w:tc>
      </w:tr>
      <w:tr w:rsidR="00767D7F" w:rsidRPr="00CC71EE" w14:paraId="2F80FAB3" w14:textId="77777777" w:rsidTr="007673E3">
        <w:trPr>
          <w:trHeight w:val="288"/>
        </w:trPr>
        <w:tc>
          <w:tcPr>
            <w:tcW w:w="1234" w:type="dxa"/>
          </w:tcPr>
          <w:p w14:paraId="5E49F55F" w14:textId="4AE64668" w:rsidR="00767D7F" w:rsidRPr="00CC71EE" w:rsidRDefault="007673E3">
            <w:r>
              <w:t>1</w:t>
            </w:r>
          </w:p>
        </w:tc>
        <w:tc>
          <w:tcPr>
            <w:tcW w:w="5309" w:type="dxa"/>
          </w:tcPr>
          <w:p w14:paraId="56571B2C" w14:textId="6C5701AE" w:rsidR="00767D7F" w:rsidRPr="00CC71EE" w:rsidRDefault="00AC4EF3">
            <w:r>
              <w:t xml:space="preserve">Undervisning på </w:t>
            </w:r>
            <w:r w:rsidR="00252898">
              <w:t>Fordybelse i vin</w:t>
            </w:r>
            <w:r>
              <w:t xml:space="preserve"> </w:t>
            </w:r>
            <w:r w:rsidRPr="00AC4EF3">
              <w:rPr>
                <w:highlight w:val="yellow"/>
              </w:rPr>
              <w:t>d. xx.xx.202x</w:t>
            </w:r>
          </w:p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66BA42C5" w14:textId="47310C54" w:rsidR="00767D7F" w:rsidRPr="00CC71EE" w:rsidRDefault="00306934">
            <w:pPr>
              <w:pStyle w:val="Hjrejusterettekst"/>
            </w:pPr>
            <w:r>
              <w:t>35</w:t>
            </w:r>
            <w:r w:rsidR="00AC4EF3">
              <w:t>00</w:t>
            </w: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12A06CF7" w14:textId="77777777" w:rsidR="00767D7F" w:rsidRPr="00CC71EE" w:rsidRDefault="00767D7F">
            <w:pPr>
              <w:pStyle w:val="Hjrejusterettekst"/>
            </w:pPr>
          </w:p>
        </w:tc>
      </w:tr>
      <w:tr w:rsidR="00767D7F" w:rsidRPr="00CC71EE" w14:paraId="18C2A404" w14:textId="77777777" w:rsidTr="007673E3">
        <w:trPr>
          <w:trHeight w:val="288"/>
        </w:trPr>
        <w:tc>
          <w:tcPr>
            <w:tcW w:w="1234" w:type="dxa"/>
          </w:tcPr>
          <w:p w14:paraId="021E7CFF" w14:textId="77777777" w:rsidR="00767D7F" w:rsidRPr="00CC71EE" w:rsidRDefault="00767D7F"/>
        </w:tc>
        <w:tc>
          <w:tcPr>
            <w:tcW w:w="5309" w:type="dxa"/>
          </w:tcPr>
          <w:p w14:paraId="66ADFF8D" w14:textId="77777777" w:rsidR="00767D7F" w:rsidRPr="00CC71EE" w:rsidRDefault="00767D7F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3C31B7EA" w14:textId="77777777" w:rsidR="00767D7F" w:rsidRPr="00CC71EE" w:rsidRDefault="00767D7F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5A6967DE" w14:textId="77777777" w:rsidR="00767D7F" w:rsidRPr="00CC71EE" w:rsidRDefault="00767D7F">
            <w:pPr>
              <w:pStyle w:val="Hjrejusterettekst"/>
            </w:pPr>
          </w:p>
        </w:tc>
      </w:tr>
      <w:tr w:rsidR="00767D7F" w:rsidRPr="00CC71EE" w14:paraId="6211F87F" w14:textId="77777777" w:rsidTr="007673E3">
        <w:trPr>
          <w:trHeight w:val="288"/>
        </w:trPr>
        <w:tc>
          <w:tcPr>
            <w:tcW w:w="1234" w:type="dxa"/>
          </w:tcPr>
          <w:p w14:paraId="7E1AE44C" w14:textId="77777777" w:rsidR="00767D7F" w:rsidRPr="00CC71EE" w:rsidRDefault="00767D7F"/>
        </w:tc>
        <w:tc>
          <w:tcPr>
            <w:tcW w:w="5309" w:type="dxa"/>
          </w:tcPr>
          <w:p w14:paraId="68B53650" w14:textId="77777777" w:rsidR="00767D7F" w:rsidRPr="00CC71EE" w:rsidRDefault="00767D7F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0AF17AE6" w14:textId="77777777" w:rsidR="00767D7F" w:rsidRPr="00CC71EE" w:rsidRDefault="00767D7F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6D04893E" w14:textId="77777777" w:rsidR="00767D7F" w:rsidRPr="00CC71EE" w:rsidRDefault="00767D7F">
            <w:pPr>
              <w:pStyle w:val="Hjrejusterettekst"/>
            </w:pPr>
          </w:p>
        </w:tc>
      </w:tr>
      <w:tr w:rsidR="00767D7F" w:rsidRPr="00CC71EE" w14:paraId="30D8FCF6" w14:textId="77777777" w:rsidTr="007673E3">
        <w:trPr>
          <w:trHeight w:val="288"/>
        </w:trPr>
        <w:tc>
          <w:tcPr>
            <w:tcW w:w="1234" w:type="dxa"/>
          </w:tcPr>
          <w:p w14:paraId="66770C68" w14:textId="77777777" w:rsidR="00767D7F" w:rsidRPr="00CC71EE" w:rsidRDefault="00767D7F"/>
        </w:tc>
        <w:tc>
          <w:tcPr>
            <w:tcW w:w="5309" w:type="dxa"/>
          </w:tcPr>
          <w:p w14:paraId="0023DDAF" w14:textId="77777777" w:rsidR="00767D7F" w:rsidRPr="00CC71EE" w:rsidRDefault="00767D7F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7AFC2543" w14:textId="77777777" w:rsidR="00767D7F" w:rsidRPr="00CC71EE" w:rsidRDefault="00767D7F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362E7F5E" w14:textId="77777777" w:rsidR="00767D7F" w:rsidRPr="00CC71EE" w:rsidRDefault="00767D7F">
            <w:pPr>
              <w:pStyle w:val="Hjrejusterettekst"/>
            </w:pPr>
          </w:p>
        </w:tc>
      </w:tr>
      <w:tr w:rsidR="002F4591" w:rsidRPr="00CC71EE" w14:paraId="7FC97EBB" w14:textId="77777777" w:rsidTr="007673E3">
        <w:trPr>
          <w:trHeight w:val="288"/>
        </w:trPr>
        <w:tc>
          <w:tcPr>
            <w:tcW w:w="1234" w:type="dxa"/>
          </w:tcPr>
          <w:p w14:paraId="0F6D2B9B" w14:textId="77777777" w:rsidR="002F4591" w:rsidRPr="00CC71EE" w:rsidRDefault="002F4591"/>
        </w:tc>
        <w:tc>
          <w:tcPr>
            <w:tcW w:w="5309" w:type="dxa"/>
          </w:tcPr>
          <w:p w14:paraId="6A2EA2A9" w14:textId="77777777" w:rsidR="002F4591" w:rsidRPr="00CC71EE" w:rsidRDefault="002F4591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1A2326EE" w14:textId="77777777" w:rsidR="002F4591" w:rsidRPr="00CC71EE" w:rsidRDefault="002F4591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519943C3" w14:textId="77777777" w:rsidR="002F4591" w:rsidRPr="00CC71EE" w:rsidRDefault="002F4591">
            <w:pPr>
              <w:pStyle w:val="Hjrejusterettekst"/>
            </w:pPr>
          </w:p>
        </w:tc>
      </w:tr>
      <w:tr w:rsidR="002F4591" w:rsidRPr="00CC71EE" w14:paraId="0084BDE6" w14:textId="77777777" w:rsidTr="007673E3">
        <w:trPr>
          <w:trHeight w:val="288"/>
        </w:trPr>
        <w:tc>
          <w:tcPr>
            <w:tcW w:w="1234" w:type="dxa"/>
          </w:tcPr>
          <w:p w14:paraId="700FC58A" w14:textId="77777777" w:rsidR="002F4591" w:rsidRPr="00CC71EE" w:rsidRDefault="002F4591"/>
        </w:tc>
        <w:tc>
          <w:tcPr>
            <w:tcW w:w="5309" w:type="dxa"/>
          </w:tcPr>
          <w:p w14:paraId="281A37D8" w14:textId="77777777" w:rsidR="002F4591" w:rsidRPr="00CC71EE" w:rsidRDefault="002F4591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10DD24ED" w14:textId="77777777" w:rsidR="002F4591" w:rsidRPr="00CC71EE" w:rsidRDefault="002F4591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0EDE4834" w14:textId="77777777" w:rsidR="002F4591" w:rsidRPr="00CC71EE" w:rsidRDefault="002F4591">
            <w:pPr>
              <w:pStyle w:val="Hjrejusterettekst"/>
            </w:pPr>
          </w:p>
        </w:tc>
      </w:tr>
      <w:tr w:rsidR="00084A50" w:rsidRPr="00CC71EE" w14:paraId="464B2FB4" w14:textId="77777777" w:rsidTr="007673E3">
        <w:trPr>
          <w:trHeight w:val="288"/>
        </w:trPr>
        <w:tc>
          <w:tcPr>
            <w:tcW w:w="1234" w:type="dxa"/>
          </w:tcPr>
          <w:p w14:paraId="7F75CD35" w14:textId="77777777" w:rsidR="00084A50" w:rsidRPr="00CC71EE" w:rsidRDefault="00084A50"/>
        </w:tc>
        <w:tc>
          <w:tcPr>
            <w:tcW w:w="5309" w:type="dxa"/>
          </w:tcPr>
          <w:p w14:paraId="654E7459" w14:textId="77777777" w:rsidR="00084A50" w:rsidRPr="00CC71EE" w:rsidRDefault="00084A50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0DD256B9" w14:textId="77777777" w:rsidR="00084A50" w:rsidRPr="00CC71EE" w:rsidRDefault="00084A50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5955A942" w14:textId="77777777" w:rsidR="00084A50" w:rsidRPr="00CC71EE" w:rsidRDefault="00084A50">
            <w:pPr>
              <w:pStyle w:val="Hjrejusterettekst"/>
            </w:pPr>
          </w:p>
        </w:tc>
      </w:tr>
      <w:tr w:rsidR="00084A50" w:rsidRPr="00CC71EE" w14:paraId="7E3FA066" w14:textId="77777777" w:rsidTr="007673E3">
        <w:trPr>
          <w:trHeight w:val="288"/>
        </w:trPr>
        <w:tc>
          <w:tcPr>
            <w:tcW w:w="1234" w:type="dxa"/>
          </w:tcPr>
          <w:p w14:paraId="4D71E75A" w14:textId="77777777" w:rsidR="00084A50" w:rsidRPr="00CC71EE" w:rsidRDefault="00084A50"/>
        </w:tc>
        <w:tc>
          <w:tcPr>
            <w:tcW w:w="5309" w:type="dxa"/>
          </w:tcPr>
          <w:p w14:paraId="25C5552B" w14:textId="77777777" w:rsidR="00084A50" w:rsidRPr="00CC71EE" w:rsidRDefault="00084A50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1E61148F" w14:textId="77777777" w:rsidR="00084A50" w:rsidRPr="00CC71EE" w:rsidRDefault="00084A50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0D5E85CC" w14:textId="77777777" w:rsidR="00084A50" w:rsidRPr="00CC71EE" w:rsidRDefault="00084A50">
            <w:pPr>
              <w:pStyle w:val="Hjrejusterettekst"/>
            </w:pPr>
          </w:p>
        </w:tc>
      </w:tr>
      <w:tr w:rsidR="00767D7F" w:rsidRPr="00CC71EE" w14:paraId="706512D1" w14:textId="77777777" w:rsidTr="007673E3">
        <w:trPr>
          <w:trHeight w:val="288"/>
        </w:trPr>
        <w:tc>
          <w:tcPr>
            <w:tcW w:w="1234" w:type="dxa"/>
          </w:tcPr>
          <w:p w14:paraId="69F95938" w14:textId="77777777" w:rsidR="00767D7F" w:rsidRPr="00CC71EE" w:rsidRDefault="00767D7F"/>
        </w:tc>
        <w:tc>
          <w:tcPr>
            <w:tcW w:w="5309" w:type="dxa"/>
          </w:tcPr>
          <w:p w14:paraId="1DE0B667" w14:textId="77777777" w:rsidR="00767D7F" w:rsidRPr="00CC71EE" w:rsidRDefault="00767D7F"/>
        </w:tc>
        <w:tc>
          <w:tcPr>
            <w:tcW w:w="1611" w:type="dxa"/>
            <w:tcMar>
              <w:left w:w="216" w:type="dxa"/>
              <w:right w:w="216" w:type="dxa"/>
            </w:tcMar>
          </w:tcPr>
          <w:p w14:paraId="50C246F6" w14:textId="77777777" w:rsidR="00767D7F" w:rsidRPr="00CC71EE" w:rsidRDefault="00767D7F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48293863" w14:textId="77777777" w:rsidR="00767D7F" w:rsidRPr="00CC71EE" w:rsidRDefault="00767D7F">
            <w:pPr>
              <w:pStyle w:val="Hjrejusterettekst"/>
            </w:pPr>
          </w:p>
        </w:tc>
      </w:tr>
      <w:tr w:rsidR="00767D7F" w:rsidRPr="00CC71EE" w14:paraId="3CEE9C0E" w14:textId="77777777" w:rsidTr="007673E3">
        <w:trPr>
          <w:trHeight w:val="288"/>
        </w:trPr>
        <w:tc>
          <w:tcPr>
            <w:tcW w:w="1234" w:type="dxa"/>
            <w:tcBorders>
              <w:bottom w:val="single" w:sz="4" w:space="0" w:color="BFBFBF" w:themeColor="background1" w:themeShade="BF"/>
            </w:tcBorders>
          </w:tcPr>
          <w:p w14:paraId="708FC87F" w14:textId="77777777" w:rsidR="00767D7F" w:rsidRPr="00CC71EE" w:rsidRDefault="00767D7F"/>
        </w:tc>
        <w:tc>
          <w:tcPr>
            <w:tcW w:w="5309" w:type="dxa"/>
            <w:tcBorders>
              <w:bottom w:val="single" w:sz="4" w:space="0" w:color="BFBFBF" w:themeColor="background1" w:themeShade="BF"/>
            </w:tcBorders>
          </w:tcPr>
          <w:p w14:paraId="570B919E" w14:textId="77777777" w:rsidR="00767D7F" w:rsidRPr="00CC71EE" w:rsidRDefault="00767D7F"/>
        </w:tc>
        <w:tc>
          <w:tcPr>
            <w:tcW w:w="1611" w:type="dxa"/>
            <w:tcBorders>
              <w:bottom w:val="single" w:sz="4" w:space="0" w:color="BFBFBF" w:themeColor="background1" w:themeShade="BF"/>
            </w:tcBorders>
            <w:tcMar>
              <w:left w:w="216" w:type="dxa"/>
              <w:right w:w="216" w:type="dxa"/>
            </w:tcMar>
          </w:tcPr>
          <w:p w14:paraId="71DE4060" w14:textId="77777777" w:rsidR="00767D7F" w:rsidRPr="00CC71EE" w:rsidRDefault="00767D7F">
            <w:pPr>
              <w:pStyle w:val="Hjrejusterettekst"/>
            </w:pPr>
          </w:p>
        </w:tc>
        <w:tc>
          <w:tcPr>
            <w:tcW w:w="1592" w:type="dxa"/>
            <w:tcMar>
              <w:left w:w="216" w:type="dxa"/>
              <w:right w:w="216" w:type="dxa"/>
            </w:tcMar>
          </w:tcPr>
          <w:p w14:paraId="765884E1" w14:textId="77777777" w:rsidR="00767D7F" w:rsidRPr="00CC71EE" w:rsidRDefault="00767D7F">
            <w:pPr>
              <w:pStyle w:val="Hjrejusterettekst"/>
            </w:pPr>
          </w:p>
        </w:tc>
      </w:tr>
      <w:tr w:rsidR="00767D7F" w:rsidRPr="00CC71EE" w14:paraId="5F3298F5" w14:textId="77777777" w:rsidTr="007673E3">
        <w:trPr>
          <w:trHeight w:val="288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14:paraId="35ACC4D6" w14:textId="77777777" w:rsidR="00767D7F" w:rsidRPr="00CC71EE" w:rsidRDefault="00767D7F"/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14:paraId="40081099" w14:textId="77777777" w:rsidR="00767D7F" w:rsidRPr="00CC71EE" w:rsidRDefault="00767D7F"/>
        </w:tc>
        <w:sdt>
          <w:sdtPr>
            <w:id w:val="-2007200982"/>
            <w:placeholder>
              <w:docPart w:val="B65ABB6CCDE1D345996DB86F5D4A15F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611" w:type="dxa"/>
                <w:tcBorders>
                  <w:top w:val="nil"/>
                  <w:left w:val="nil"/>
                  <w:bottom w:val="nil"/>
                </w:tcBorders>
              </w:tcPr>
              <w:p w14:paraId="107182AB" w14:textId="77777777" w:rsidR="00767D7F" w:rsidRPr="00CC71EE" w:rsidRDefault="00335034" w:rsidP="002C31B5">
                <w:pPr>
                  <w:pStyle w:val="Overskrift1"/>
                </w:pPr>
                <w:r w:rsidRPr="00CC71EE">
                  <w:rPr>
                    <w:lang w:bidi="da-DK"/>
                  </w:rPr>
                  <w:t>I alt</w:t>
                </w:r>
              </w:p>
            </w:tc>
          </w:sdtContent>
        </w:sdt>
        <w:tc>
          <w:tcPr>
            <w:tcW w:w="1592" w:type="dxa"/>
            <w:tcMar>
              <w:left w:w="216" w:type="dxa"/>
              <w:right w:w="216" w:type="dxa"/>
            </w:tcMar>
          </w:tcPr>
          <w:p w14:paraId="6DAE9FBA" w14:textId="77777777" w:rsidR="00767D7F" w:rsidRPr="00CC71EE" w:rsidRDefault="00767D7F">
            <w:pPr>
              <w:pStyle w:val="Hjrejusterettekst"/>
            </w:pPr>
          </w:p>
        </w:tc>
      </w:tr>
    </w:tbl>
    <w:p w14:paraId="460762F7" w14:textId="77777777" w:rsidR="00B52FF3" w:rsidRDefault="00B52FF3">
      <w:pPr>
        <w:pStyle w:val="Tak"/>
        <w:rPr>
          <w:lang w:bidi="da-DK"/>
        </w:rPr>
      </w:pPr>
    </w:p>
    <w:p w14:paraId="71B51C61" w14:textId="77777777" w:rsidR="00B52FF3" w:rsidRDefault="00B52FF3">
      <w:pPr>
        <w:pStyle w:val="Tak"/>
        <w:rPr>
          <w:lang w:bidi="da-DK"/>
        </w:rPr>
      </w:pPr>
    </w:p>
    <w:p w14:paraId="74129A9A" w14:textId="77777777" w:rsidR="00B52FF3" w:rsidRDefault="00B52FF3" w:rsidP="00B52FF3">
      <w:pPr>
        <w:rPr>
          <w:lang w:bidi="da-DK"/>
        </w:rPr>
      </w:pPr>
    </w:p>
    <w:p w14:paraId="170B0AA0" w14:textId="77777777" w:rsidR="00B52FF3" w:rsidRDefault="00B52FF3" w:rsidP="00B52FF3">
      <w:pPr>
        <w:rPr>
          <w:lang w:bidi="da-DK"/>
        </w:rPr>
      </w:pPr>
    </w:p>
    <w:p w14:paraId="058F7C95" w14:textId="5BCD497A" w:rsidR="00B52FF3" w:rsidRPr="00B52FF3" w:rsidRDefault="007673E3" w:rsidP="00B52FF3">
      <w:pPr>
        <w:rPr>
          <w:highlight w:val="yellow"/>
          <w:lang w:bidi="da-DK"/>
        </w:rPr>
      </w:pPr>
      <w:r>
        <w:rPr>
          <w:highlight w:val="yellow"/>
          <w:lang w:bidi="da-DK"/>
        </w:rPr>
        <w:t>Dit Navn:</w:t>
      </w:r>
    </w:p>
    <w:p w14:paraId="15D7CCF0" w14:textId="70E9141F" w:rsidR="00B52FF3" w:rsidRPr="00B52FF3" w:rsidRDefault="007673E3" w:rsidP="00B52FF3">
      <w:pPr>
        <w:rPr>
          <w:highlight w:val="yellow"/>
          <w:lang w:bidi="da-DK"/>
        </w:rPr>
      </w:pPr>
      <w:r>
        <w:rPr>
          <w:highlight w:val="yellow"/>
          <w:lang w:bidi="da-DK"/>
        </w:rPr>
        <w:t>Dit C</w:t>
      </w:r>
      <w:r w:rsidR="00571E2F">
        <w:rPr>
          <w:highlight w:val="yellow"/>
          <w:lang w:bidi="da-DK"/>
        </w:rPr>
        <w:t>P</w:t>
      </w:r>
      <w:r>
        <w:rPr>
          <w:highlight w:val="yellow"/>
          <w:lang w:bidi="da-DK"/>
        </w:rPr>
        <w:t xml:space="preserve">R </w:t>
      </w:r>
      <w:proofErr w:type="spellStart"/>
      <w:r>
        <w:rPr>
          <w:highlight w:val="yellow"/>
          <w:lang w:bidi="da-DK"/>
        </w:rPr>
        <w:t>nr</w:t>
      </w:r>
      <w:proofErr w:type="spellEnd"/>
      <w:r>
        <w:rPr>
          <w:highlight w:val="yellow"/>
          <w:lang w:bidi="da-DK"/>
        </w:rPr>
        <w:t>:</w:t>
      </w:r>
    </w:p>
    <w:p w14:paraId="027A0EE9" w14:textId="3A70F9FA" w:rsidR="00767D7F" w:rsidRPr="00CC71EE" w:rsidRDefault="007673E3" w:rsidP="00B52FF3">
      <w:proofErr w:type="spellStart"/>
      <w:r w:rsidRPr="007673E3">
        <w:rPr>
          <w:highlight w:val="yellow"/>
          <w:lang w:bidi="da-DK"/>
        </w:rPr>
        <w:t>Reg</w:t>
      </w:r>
      <w:proofErr w:type="spellEnd"/>
      <w:r w:rsidRPr="007673E3">
        <w:rPr>
          <w:highlight w:val="yellow"/>
          <w:lang w:bidi="da-DK"/>
        </w:rPr>
        <w:t xml:space="preserve"> og konto </w:t>
      </w:r>
      <w:proofErr w:type="spellStart"/>
      <w:r w:rsidRPr="007673E3">
        <w:rPr>
          <w:highlight w:val="yellow"/>
          <w:lang w:bidi="da-DK"/>
        </w:rPr>
        <w:t>nr</w:t>
      </w:r>
      <w:proofErr w:type="spellEnd"/>
      <w:r w:rsidRPr="007673E3">
        <w:rPr>
          <w:highlight w:val="yellow"/>
          <w:lang w:bidi="da-DK"/>
        </w:rPr>
        <w:t xml:space="preserve"> til overførsel</w:t>
      </w:r>
      <w:r w:rsidR="00B52FF3">
        <w:rPr>
          <w:lang w:bidi="da-DK"/>
        </w:rPr>
        <w:t xml:space="preserve"> </w:t>
      </w:r>
    </w:p>
    <w:sectPr w:rsidR="00767D7F" w:rsidRPr="00CC71EE" w:rsidSect="00C33B7B">
      <w:footerReference w:type="default" r:id="rId10"/>
      <w:footerReference w:type="first" r:id="rId11"/>
      <w:pgSz w:w="11906" w:h="16838" w:code="9"/>
      <w:pgMar w:top="144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BA6EE" w14:textId="77777777" w:rsidR="006E5C52" w:rsidRDefault="006E5C52" w:rsidP="00DA124E">
      <w:r>
        <w:separator/>
      </w:r>
    </w:p>
  </w:endnote>
  <w:endnote w:type="continuationSeparator" w:id="0">
    <w:p w14:paraId="1E99C28F" w14:textId="77777777" w:rsidR="006E5C52" w:rsidRDefault="006E5C52" w:rsidP="00DA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20B0604020202020204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300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537BA" w14:textId="77777777" w:rsidR="00DA124E" w:rsidRDefault="00DA124E">
        <w:pPr>
          <w:pStyle w:val="Sidefod"/>
        </w:pPr>
        <w:r>
          <w:rPr>
            <w:lang w:bidi="da-DK"/>
          </w:rPr>
          <w:fldChar w:fldCharType="begin"/>
        </w:r>
        <w:r>
          <w:rPr>
            <w:lang w:bidi="da-DK"/>
          </w:rPr>
          <w:instrText xml:space="preserve"> PAGE   \* MERGEFORMAT </w:instrText>
        </w:r>
        <w:r>
          <w:rPr>
            <w:lang w:bidi="da-DK"/>
          </w:rPr>
          <w:fldChar w:fldCharType="separate"/>
        </w:r>
        <w:r w:rsidR="00A2654F">
          <w:rPr>
            <w:noProof/>
            <w:lang w:bidi="da-DK"/>
          </w:rPr>
          <w:t>2</w:t>
        </w:r>
        <w:r>
          <w:rPr>
            <w:noProof/>
            <w:lang w:bidi="da-DK"/>
          </w:rPr>
          <w:fldChar w:fldCharType="end"/>
        </w:r>
      </w:p>
    </w:sdtContent>
  </w:sdt>
  <w:p w14:paraId="05F78728" w14:textId="77777777" w:rsidR="00DA124E" w:rsidRDefault="00DA124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7692" w14:textId="343DDFEE" w:rsidR="009E589C" w:rsidRPr="009E589C" w:rsidRDefault="00275404" w:rsidP="009E589C">
    <w:pPr>
      <w:pStyle w:val="Sidefod"/>
      <w:jc w:val="center"/>
      <w:rPr>
        <w:color w:val="7F7F7F" w:themeColor="text1" w:themeTint="80"/>
      </w:rPr>
    </w:pPr>
    <w:r>
      <w:rPr>
        <w:color w:val="7F7F7F" w:themeColor="text1" w:themeTint="80"/>
      </w:rPr>
      <w:t>OBS – sendes som PDF</w:t>
    </w:r>
    <w:r w:rsidR="009E589C" w:rsidRPr="009E589C">
      <w:rPr>
        <w:color w:val="7F7F7F" w:themeColor="text1" w:themeTint="80"/>
      </w:rPr>
      <w:t xml:space="preserve"> til </w:t>
    </w:r>
    <w:hyperlink r:id="rId1" w:history="1">
      <w:r w:rsidR="009E589C" w:rsidRPr="009E589C">
        <w:rPr>
          <w:rStyle w:val="Hyperlink"/>
          <w:color w:val="7F7F7F" w:themeColor="text1" w:themeTint="80"/>
        </w:rPr>
        <w:t>faktura@dansksommelieruddannelse.dk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8C301" w14:textId="77777777" w:rsidR="006E5C52" w:rsidRDefault="006E5C52" w:rsidP="00DA124E">
      <w:r>
        <w:separator/>
      </w:r>
    </w:p>
  </w:footnote>
  <w:footnote w:type="continuationSeparator" w:id="0">
    <w:p w14:paraId="7E799AAA" w14:textId="77777777" w:rsidR="006E5C52" w:rsidRDefault="006E5C52" w:rsidP="00DA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drawingGridHorizontalSpacing w:val="8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F3"/>
    <w:rsid w:val="00016EEA"/>
    <w:rsid w:val="00017EBC"/>
    <w:rsid w:val="000753E6"/>
    <w:rsid w:val="00084A50"/>
    <w:rsid w:val="000F3D19"/>
    <w:rsid w:val="00113232"/>
    <w:rsid w:val="001315ED"/>
    <w:rsid w:val="00141CC5"/>
    <w:rsid w:val="00161833"/>
    <w:rsid w:val="00184977"/>
    <w:rsid w:val="001D1A99"/>
    <w:rsid w:val="00245292"/>
    <w:rsid w:val="00252898"/>
    <w:rsid w:val="00253682"/>
    <w:rsid w:val="00275404"/>
    <w:rsid w:val="002B1421"/>
    <w:rsid w:val="002C31B5"/>
    <w:rsid w:val="002F145D"/>
    <w:rsid w:val="002F405A"/>
    <w:rsid w:val="002F4591"/>
    <w:rsid w:val="00306934"/>
    <w:rsid w:val="00335034"/>
    <w:rsid w:val="003525FA"/>
    <w:rsid w:val="00390027"/>
    <w:rsid w:val="00502760"/>
    <w:rsid w:val="00520588"/>
    <w:rsid w:val="00541768"/>
    <w:rsid w:val="00571E2F"/>
    <w:rsid w:val="005E117D"/>
    <w:rsid w:val="006350A1"/>
    <w:rsid w:val="006B4F86"/>
    <w:rsid w:val="006C2FCF"/>
    <w:rsid w:val="006E5C52"/>
    <w:rsid w:val="007656AF"/>
    <w:rsid w:val="007673E3"/>
    <w:rsid w:val="00767D7F"/>
    <w:rsid w:val="007A2DFF"/>
    <w:rsid w:val="007D0833"/>
    <w:rsid w:val="008041B4"/>
    <w:rsid w:val="00811290"/>
    <w:rsid w:val="00824DED"/>
    <w:rsid w:val="00846FB5"/>
    <w:rsid w:val="00865239"/>
    <w:rsid w:val="009E589C"/>
    <w:rsid w:val="009F3F74"/>
    <w:rsid w:val="00A2654F"/>
    <w:rsid w:val="00A5441C"/>
    <w:rsid w:val="00A82089"/>
    <w:rsid w:val="00AC4EF3"/>
    <w:rsid w:val="00AC6A6B"/>
    <w:rsid w:val="00B52FF3"/>
    <w:rsid w:val="00B62AE1"/>
    <w:rsid w:val="00B84DF7"/>
    <w:rsid w:val="00B911FE"/>
    <w:rsid w:val="00BA4DBE"/>
    <w:rsid w:val="00C33B7B"/>
    <w:rsid w:val="00C4631C"/>
    <w:rsid w:val="00C8058B"/>
    <w:rsid w:val="00CC71EE"/>
    <w:rsid w:val="00CE24FE"/>
    <w:rsid w:val="00D27961"/>
    <w:rsid w:val="00D45686"/>
    <w:rsid w:val="00D46230"/>
    <w:rsid w:val="00D62BD5"/>
    <w:rsid w:val="00D8503D"/>
    <w:rsid w:val="00DA124E"/>
    <w:rsid w:val="00DA76C8"/>
    <w:rsid w:val="00DE3DFA"/>
    <w:rsid w:val="00DF32B2"/>
    <w:rsid w:val="00E10529"/>
    <w:rsid w:val="00E264AD"/>
    <w:rsid w:val="00E61B2E"/>
    <w:rsid w:val="00E62A67"/>
    <w:rsid w:val="00E70B6C"/>
    <w:rsid w:val="00E87249"/>
    <w:rsid w:val="00EB59E9"/>
    <w:rsid w:val="00EC23BD"/>
    <w:rsid w:val="00F53936"/>
    <w:rsid w:val="00F734DA"/>
    <w:rsid w:val="00FD225F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FF0E3C1"/>
  <w15:docId w15:val="{A947F605-B0E1-7A4E-9B28-97582785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da-D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71EE"/>
    <w:pPr>
      <w:spacing w:after="40"/>
    </w:pPr>
  </w:style>
  <w:style w:type="paragraph" w:styleId="Overskrift1">
    <w:name w:val="heading 1"/>
    <w:basedOn w:val="Normal"/>
    <w:uiPriority w:val="3"/>
    <w:qFormat/>
    <w:rsid w:val="001D1A99"/>
    <w:pPr>
      <w:keepNext/>
      <w:outlineLvl w:val="0"/>
    </w:pPr>
    <w:rPr>
      <w:rFonts w:asciiTheme="majorHAnsi" w:hAnsiTheme="majorHAnsi" w:cs="Arial"/>
      <w:bCs/>
      <w:kern w:val="44"/>
      <w:szCs w:val="64"/>
    </w:rPr>
  </w:style>
  <w:style w:type="paragraph" w:styleId="Overskrift2">
    <w:name w:val="heading 2"/>
    <w:basedOn w:val="Normal"/>
    <w:link w:val="Overskrift2Tegn"/>
    <w:uiPriority w:val="3"/>
    <w:semiHidden/>
    <w:unhideWhenUsed/>
    <w:qFormat/>
    <w:rsid w:val="00E10529"/>
    <w:pPr>
      <w:keepNext/>
      <w:keepLines/>
      <w:outlineLvl w:val="1"/>
    </w:pPr>
    <w:rPr>
      <w:rFonts w:asciiTheme="majorHAnsi" w:eastAsiaTheme="majorEastAsia" w:hAnsiTheme="majorHAnsi" w:cstheme="majorBidi"/>
      <w:sz w:val="18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Hjrejusterettekst">
    <w:name w:val="Højrejusteret tekst"/>
    <w:basedOn w:val="Normal"/>
    <w:uiPriority w:val="2"/>
    <w:qFormat/>
    <w:rsid w:val="009F3F74"/>
    <w:pPr>
      <w:spacing w:line="264" w:lineRule="auto"/>
      <w:jc w:val="right"/>
    </w:pPr>
    <w:rPr>
      <w:sz w:val="18"/>
      <w:szCs w:val="16"/>
    </w:rPr>
  </w:style>
  <w:style w:type="paragraph" w:customStyle="1" w:styleId="Slogan">
    <w:name w:val="Slogan"/>
    <w:basedOn w:val="Normal"/>
    <w:uiPriority w:val="1"/>
    <w:qFormat/>
    <w:rsid w:val="00DF32B2"/>
    <w:rPr>
      <w:bCs/>
      <w:i/>
      <w:color w:val="595959" w:themeColor="text1" w:themeTint="A6"/>
      <w:spacing w:val="4"/>
      <w:sz w:val="18"/>
      <w:szCs w:val="18"/>
    </w:rPr>
  </w:style>
  <w:style w:type="paragraph" w:customStyle="1" w:styleId="Kontaktoplysninger">
    <w:name w:val="Kontaktoplysninger"/>
    <w:basedOn w:val="Normal"/>
    <w:uiPriority w:val="4"/>
    <w:unhideWhenUsed/>
    <w:qFormat/>
    <w:rsid w:val="00DF32B2"/>
    <w:pPr>
      <w:spacing w:before="520"/>
      <w:jc w:val="center"/>
    </w:pPr>
    <w:rPr>
      <w:color w:val="595959" w:themeColor="text1" w:themeTint="A6"/>
      <w:szCs w:val="18"/>
    </w:rPr>
  </w:style>
  <w:style w:type="paragraph" w:styleId="Markeringsbobletekst">
    <w:name w:val="Balloon Text"/>
    <w:basedOn w:val="Normal"/>
    <w:link w:val="MarkeringsbobletekstTegn"/>
    <w:semiHidden/>
    <w:unhideWhenUsed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Pr>
      <w:rFonts w:ascii="Tahoma" w:hAnsi="Tahoma" w:cs="Tahoma"/>
      <w:color w:val="262626" w:themeColor="text1" w:themeTint="D9"/>
      <w:sz w:val="16"/>
      <w:szCs w:val="16"/>
    </w:rPr>
  </w:style>
  <w:style w:type="paragraph" w:customStyle="1" w:styleId="Tak">
    <w:name w:val="Tak"/>
    <w:basedOn w:val="Normal"/>
    <w:uiPriority w:val="5"/>
    <w:unhideWhenUsed/>
    <w:qFormat/>
    <w:pPr>
      <w:spacing w:before="100"/>
      <w:jc w:val="center"/>
    </w:pPr>
    <w:rPr>
      <w:b/>
      <w:i/>
    </w:rPr>
  </w:style>
  <w:style w:type="paragraph" w:styleId="Sidehoved">
    <w:name w:val="header"/>
    <w:basedOn w:val="Normal"/>
    <w:link w:val="SidehovedTegn"/>
    <w:uiPriority w:val="99"/>
    <w:unhideWhenUsed/>
    <w:rsid w:val="000F3D19"/>
  </w:style>
  <w:style w:type="character" w:customStyle="1" w:styleId="SidehovedTegn">
    <w:name w:val="Sidehoved Tegn"/>
    <w:basedOn w:val="Standardskrifttypeiafsnit"/>
    <w:link w:val="Sidehoved"/>
    <w:uiPriority w:val="99"/>
    <w:rsid w:val="000F3D19"/>
  </w:style>
  <w:style w:type="paragraph" w:styleId="Sidefod">
    <w:name w:val="footer"/>
    <w:basedOn w:val="Normal"/>
    <w:link w:val="SidefodTegn"/>
    <w:uiPriority w:val="99"/>
    <w:unhideWhenUsed/>
    <w:rsid w:val="000F3D19"/>
  </w:style>
  <w:style w:type="character" w:customStyle="1" w:styleId="SidefodTegn">
    <w:name w:val="Sidefod Tegn"/>
    <w:basedOn w:val="Standardskrifttypeiafsnit"/>
    <w:link w:val="Sidefod"/>
    <w:uiPriority w:val="99"/>
    <w:rsid w:val="000F3D19"/>
  </w:style>
  <w:style w:type="table" w:styleId="Tabel-Gitter">
    <w:name w:val="Table Grid"/>
    <w:basedOn w:val="Tabel-Normal"/>
    <w:rsid w:val="00084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4">
    <w:name w:val="Plain Table 4"/>
    <w:basedOn w:val="Tabel-Normal"/>
    <w:uiPriority w:val="44"/>
    <w:rsid w:val="00084A5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el">
    <w:name w:val="Title"/>
    <w:basedOn w:val="Normal"/>
    <w:link w:val="TitelTegn"/>
    <w:unhideWhenUsed/>
    <w:qFormat/>
    <w:rsid w:val="00DF32B2"/>
    <w:pPr>
      <w:spacing w:line="800" w:lineRule="exact"/>
      <w:contextualSpacing/>
      <w:jc w:val="right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64"/>
      <w:szCs w:val="56"/>
    </w:rPr>
  </w:style>
  <w:style w:type="character" w:customStyle="1" w:styleId="TitelTegn">
    <w:name w:val="Titel Tegn"/>
    <w:basedOn w:val="Standardskrifttypeiafsnit"/>
    <w:link w:val="Titel"/>
    <w:rsid w:val="00DF32B2"/>
    <w:rPr>
      <w:rFonts w:asciiTheme="majorHAnsi" w:eastAsiaTheme="majorEastAsia" w:hAnsiTheme="majorHAnsi" w:cstheme="majorBidi"/>
      <w:caps/>
      <w:color w:val="595959" w:themeColor="text1" w:themeTint="A6"/>
      <w:kern w:val="28"/>
      <w:sz w:val="64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3"/>
    <w:semiHidden/>
    <w:rsid w:val="00E10529"/>
    <w:rPr>
      <w:rFonts w:asciiTheme="majorHAnsi" w:eastAsiaTheme="majorEastAsia" w:hAnsiTheme="majorHAnsi" w:cstheme="majorBidi"/>
      <w:sz w:val="18"/>
      <w:szCs w:val="26"/>
    </w:rPr>
  </w:style>
  <w:style w:type="table" w:styleId="Gittertabel1-lys-farve5">
    <w:name w:val="Grid Table 1 Light Accent 5"/>
    <w:basedOn w:val="Tabel-Normal"/>
    <w:uiPriority w:val="46"/>
    <w:rsid w:val="00DF32B2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 w:val="0"/>
        <w:bCs/>
        <w:i w:val="0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itter-lys">
    <w:name w:val="Grid Table Light"/>
    <w:basedOn w:val="Tabel-Normal"/>
    <w:uiPriority w:val="40"/>
    <w:rsid w:val="00DF32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nil"/>
          <w:left w:val="nil"/>
          <w:bottom w:val="single" w:sz="4" w:space="0" w:color="A6A6A6" w:themeColor="background1" w:themeShade="A6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lmindeligtabel5">
    <w:name w:val="Plain Table 5"/>
    <w:basedOn w:val="Tabel-Normal"/>
    <w:uiPriority w:val="45"/>
    <w:rsid w:val="00DF32B2"/>
    <w:tblPr>
      <w:tblStyleRowBandSize w:val="1"/>
      <w:tblStyleColBandSize w:val="1"/>
      <w:tblCellMar>
        <w:top w:w="144" w:type="dxa"/>
        <w:left w:w="115" w:type="dxa"/>
        <w:bottom w:w="58" w:type="dxa"/>
        <w:right w:w="115" w:type="dxa"/>
      </w:tblCellMar>
    </w:tblPr>
    <w:tblStylePr w:type="firstRow">
      <w:rPr>
        <w:rFonts w:asciiTheme="majorHAnsi" w:hAnsiTheme="majorHAnsi" w:cstheme="majorBidi"/>
        <w:b w:val="0"/>
        <w:i w:val="0"/>
        <w:iCs/>
        <w:sz w:val="2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Standardskrifttypeiafsnit"/>
    <w:unhideWhenUsed/>
    <w:rsid w:val="009E589C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E5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aktura@dansksommelieruddannelse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liebrinkfaerch/Downloads/tf1640239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1BC0D71004554E83098686E69C1B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9E53B1-BD18-4F44-B474-17FECC7FB250}"/>
      </w:docPartPr>
      <w:docPartBody>
        <w:p w:rsidR="008F6532" w:rsidRDefault="00B35969">
          <w:pPr>
            <w:pStyle w:val="D31BC0D71004554E83098686E69C1BF2"/>
          </w:pPr>
          <w:r w:rsidRPr="00CC71EE">
            <w:rPr>
              <w:lang w:bidi="da-DK"/>
            </w:rPr>
            <w:t>Sælger</w:t>
          </w:r>
        </w:p>
      </w:docPartBody>
    </w:docPart>
    <w:docPart>
      <w:docPartPr>
        <w:name w:val="E8815730D6DA984BBF5CE45357D715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287DAE-F5C4-8543-A45F-BE385528D2A2}"/>
      </w:docPartPr>
      <w:docPartBody>
        <w:p w:rsidR="008F6532" w:rsidRDefault="00B35969">
          <w:pPr>
            <w:pStyle w:val="E8815730D6DA984BBF5CE45357D7158C"/>
          </w:pPr>
          <w:r w:rsidRPr="00CC71EE">
            <w:rPr>
              <w:lang w:bidi="da-DK"/>
            </w:rPr>
            <w:t>Job</w:t>
          </w:r>
        </w:p>
      </w:docPartBody>
    </w:docPart>
    <w:docPart>
      <w:docPartPr>
        <w:name w:val="A9C30AB331901E4B838BD2AD0F3776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F7B0AD-2259-2E48-92E5-DD876FD068A8}"/>
      </w:docPartPr>
      <w:docPartBody>
        <w:p w:rsidR="008F6532" w:rsidRDefault="00B35969">
          <w:pPr>
            <w:pStyle w:val="A9C30AB331901E4B838BD2AD0F377611"/>
          </w:pPr>
          <w:r w:rsidRPr="00CC71EE">
            <w:rPr>
              <w:lang w:bidi="da-DK"/>
            </w:rPr>
            <w:t>Betalingsbetingelser</w:t>
          </w:r>
        </w:p>
      </w:docPartBody>
    </w:docPart>
    <w:docPart>
      <w:docPartPr>
        <w:name w:val="C790298A833B0D4A9D3C0FF5D82741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91451-46FC-DA48-9262-B8658A988584}"/>
      </w:docPartPr>
      <w:docPartBody>
        <w:p w:rsidR="008F6532" w:rsidRDefault="00B35969">
          <w:pPr>
            <w:pStyle w:val="C790298A833B0D4A9D3C0FF5D827414A"/>
          </w:pPr>
          <w:r w:rsidRPr="00CC71EE">
            <w:rPr>
              <w:lang w:bidi="da-DK"/>
            </w:rPr>
            <w:t>Forfaldsdato</w:t>
          </w:r>
        </w:p>
      </w:docPartBody>
    </w:docPart>
    <w:docPart>
      <w:docPartPr>
        <w:name w:val="BDF0A7064875FA4E92E33BF07CB62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64E53F-5680-A249-833E-53A7047E470C}"/>
      </w:docPartPr>
      <w:docPartBody>
        <w:p w:rsidR="008F6532" w:rsidRDefault="00B35969">
          <w:pPr>
            <w:pStyle w:val="BDF0A7064875FA4E92E33BF07CB62704"/>
          </w:pPr>
          <w:r w:rsidRPr="00CC71EE">
            <w:rPr>
              <w:lang w:bidi="da-DK"/>
            </w:rPr>
            <w:t>Antal</w:t>
          </w:r>
        </w:p>
      </w:docPartBody>
    </w:docPart>
    <w:docPart>
      <w:docPartPr>
        <w:name w:val="E6FB1522773BC84E9B48CF715FD12F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480B61-9C35-ED4E-837D-F5FA50A816EB}"/>
      </w:docPartPr>
      <w:docPartBody>
        <w:p w:rsidR="008F6532" w:rsidRDefault="00B35969">
          <w:pPr>
            <w:pStyle w:val="E6FB1522773BC84E9B48CF715FD12FB3"/>
          </w:pPr>
          <w:r w:rsidRPr="00CC71EE">
            <w:rPr>
              <w:lang w:bidi="da-DK"/>
            </w:rPr>
            <w:t>Beskrivelse</w:t>
          </w:r>
        </w:p>
      </w:docPartBody>
    </w:docPart>
    <w:docPart>
      <w:docPartPr>
        <w:name w:val="2C7857F03BD3974A9C49D390DDDFA8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4005D-31FD-5741-BE43-225CBD65E6BF}"/>
      </w:docPartPr>
      <w:docPartBody>
        <w:p w:rsidR="008F6532" w:rsidRDefault="00B35969">
          <w:pPr>
            <w:pStyle w:val="2C7857F03BD3974A9C49D390DDDFA844"/>
          </w:pPr>
          <w:r w:rsidRPr="00CC71EE">
            <w:rPr>
              <w:lang w:bidi="da-DK"/>
            </w:rPr>
            <w:t>Enhedspris</w:t>
          </w:r>
        </w:p>
      </w:docPartBody>
    </w:docPart>
    <w:docPart>
      <w:docPartPr>
        <w:name w:val="3D971DB541CB6641A1BFDEDBC7321A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D09FE9-F825-B84B-B196-E4F4F47DD6A2}"/>
      </w:docPartPr>
      <w:docPartBody>
        <w:p w:rsidR="008F6532" w:rsidRDefault="00B35969">
          <w:pPr>
            <w:pStyle w:val="3D971DB541CB6641A1BFDEDBC7321AC7"/>
          </w:pPr>
          <w:r w:rsidRPr="00CC71EE">
            <w:rPr>
              <w:lang w:bidi="da-DK"/>
            </w:rPr>
            <w:t>Linjetotal</w:t>
          </w:r>
        </w:p>
      </w:docPartBody>
    </w:docPart>
    <w:docPart>
      <w:docPartPr>
        <w:name w:val="B65ABB6CCDE1D345996DB86F5D4A15F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7226BA-4213-C14C-9F68-5EB2575EDD69}"/>
      </w:docPartPr>
      <w:docPartBody>
        <w:p w:rsidR="008F6532" w:rsidRDefault="00B35969">
          <w:pPr>
            <w:pStyle w:val="B65ABB6CCDE1D345996DB86F5D4A15F7"/>
          </w:pPr>
          <w:r w:rsidRPr="00CC71EE">
            <w:rPr>
              <w:lang w:bidi="da-DK"/>
            </w:rPr>
            <w:t>I alt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M">
    <w:altName w:val="HGｺﾞｼｯｸM"/>
    <w:panose1 w:val="020B0604020202020204"/>
    <w:charset w:val="8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19"/>
    <w:rsid w:val="001078BD"/>
    <w:rsid w:val="001315ED"/>
    <w:rsid w:val="003E728E"/>
    <w:rsid w:val="0054648D"/>
    <w:rsid w:val="006D5019"/>
    <w:rsid w:val="006F3A97"/>
    <w:rsid w:val="007D0833"/>
    <w:rsid w:val="00824DED"/>
    <w:rsid w:val="008F6532"/>
    <w:rsid w:val="00A36288"/>
    <w:rsid w:val="00AA0EB6"/>
    <w:rsid w:val="00B35969"/>
    <w:rsid w:val="00E264AD"/>
    <w:rsid w:val="00E9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31BC0D71004554E83098686E69C1BF2">
    <w:name w:val="D31BC0D71004554E83098686E69C1BF2"/>
  </w:style>
  <w:style w:type="paragraph" w:customStyle="1" w:styleId="E8815730D6DA984BBF5CE45357D7158C">
    <w:name w:val="E8815730D6DA984BBF5CE45357D7158C"/>
  </w:style>
  <w:style w:type="paragraph" w:customStyle="1" w:styleId="A9C30AB331901E4B838BD2AD0F377611">
    <w:name w:val="A9C30AB331901E4B838BD2AD0F377611"/>
  </w:style>
  <w:style w:type="paragraph" w:customStyle="1" w:styleId="C790298A833B0D4A9D3C0FF5D827414A">
    <w:name w:val="C790298A833B0D4A9D3C0FF5D827414A"/>
  </w:style>
  <w:style w:type="paragraph" w:customStyle="1" w:styleId="BDF0A7064875FA4E92E33BF07CB62704">
    <w:name w:val="BDF0A7064875FA4E92E33BF07CB62704"/>
  </w:style>
  <w:style w:type="paragraph" w:customStyle="1" w:styleId="E6FB1522773BC84E9B48CF715FD12FB3">
    <w:name w:val="E6FB1522773BC84E9B48CF715FD12FB3"/>
  </w:style>
  <w:style w:type="paragraph" w:customStyle="1" w:styleId="2C7857F03BD3974A9C49D390DDDFA844">
    <w:name w:val="2C7857F03BD3974A9C49D390DDDFA844"/>
  </w:style>
  <w:style w:type="paragraph" w:customStyle="1" w:styleId="3D971DB541CB6641A1BFDEDBC7321AC7">
    <w:name w:val="3D971DB541CB6641A1BFDEDBC7321AC7"/>
  </w:style>
  <w:style w:type="paragraph" w:customStyle="1" w:styleId="B65ABB6CCDE1D345996DB86F5D4A15F7">
    <w:name w:val="B65ABB6CCDE1D345996DB86F5D4A15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4ec74e-d9e6-486d-880e-30e5a8e8b492">
      <Terms xmlns="http://schemas.microsoft.com/office/infopath/2007/PartnerControls"/>
    </lcf76f155ced4ddcb4097134ff3c332f>
    <TaxCatchAll xmlns="317c6557-f219-42eb-9a37-41382b268d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C2EFF24AD7E34D9FBB529B53993B07" ma:contentTypeVersion="14" ma:contentTypeDescription="Opret et nyt dokument." ma:contentTypeScope="" ma:versionID="08fd75c791bc9306fdb5e64f8d3e1526">
  <xsd:schema xmlns:xsd="http://www.w3.org/2001/XMLSchema" xmlns:xs="http://www.w3.org/2001/XMLSchema" xmlns:p="http://schemas.microsoft.com/office/2006/metadata/properties" xmlns:ns2="aa4ec74e-d9e6-486d-880e-30e5a8e8b492" xmlns:ns3="317c6557-f219-42eb-9a37-41382b268d72" targetNamespace="http://schemas.microsoft.com/office/2006/metadata/properties" ma:root="true" ma:fieldsID="d7b061a95263a57df947d698b6f7ad4c" ns2:_="" ns3:_="">
    <xsd:import namespace="aa4ec74e-d9e6-486d-880e-30e5a8e8b492"/>
    <xsd:import namespace="317c6557-f219-42eb-9a37-41382b268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ec74e-d9e6-486d-880e-30e5a8e8b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c113a6c9-2d57-4d32-bd9f-7fe6c3667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6557-f219-42eb-9a37-41382b268d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beb9a0-3b22-419e-9f3d-93b819f939c3}" ma:internalName="TaxCatchAll" ma:showField="CatchAllData" ma:web="317c6557-f219-42eb-9a37-41382b268d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FC6AA-9AC9-4C32-BAB4-82CE1AD04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E0B07-E6F2-4F26-AF0B-B94527E57DB0}">
  <ds:schemaRefs>
    <ds:schemaRef ds:uri="http://schemas.microsoft.com/office/2006/metadata/properties"/>
    <ds:schemaRef ds:uri="http://schemas.microsoft.com/office/infopath/2007/PartnerControls"/>
    <ds:schemaRef ds:uri="aa4ec74e-d9e6-486d-880e-30e5a8e8b492"/>
    <ds:schemaRef ds:uri="317c6557-f219-42eb-9a37-41382b268d72"/>
  </ds:schemaRefs>
</ds:datastoreItem>
</file>

<file path=customXml/itemProps3.xml><?xml version="1.0" encoding="utf-8"?>
<ds:datastoreItem xmlns:ds="http://schemas.openxmlformats.org/officeDocument/2006/customXml" ds:itemID="{747C19F3-043A-4875-A802-1BCC5DC90F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A1E2AA-1E4A-46EF-A566-694FB293E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ec74e-d9e6-486d-880e-30e5a8e8b492"/>
    <ds:schemaRef ds:uri="317c6557-f219-42eb-9a37-41382b268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tf16402397_win32.dotx</Template>
  <TotalTime>2</TotalTime>
  <Pages>1</Pages>
  <Words>73</Words>
  <Characters>421</Characters>
  <Application>Microsoft Office Word</Application>
  <DocSecurity>0</DocSecurity>
  <Lines>87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Brink Færch</dc:creator>
  <cp:keywords/>
  <cp:lastModifiedBy>Julie 🍇</cp:lastModifiedBy>
  <cp:revision>4</cp:revision>
  <dcterms:created xsi:type="dcterms:W3CDTF">2026-04-20T10:59:00Z</dcterms:created>
  <dcterms:modified xsi:type="dcterms:W3CDTF">2026-04-20T11:45:00Z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0x01010016C2EFF24AD7E34D9FBB529B53993B07</vt:lpwstr>
  </property>
  <property fmtid="{D5CDD505-2E9C-101B-9397-08002B2CF9AE}" pid="3" name="MediaServiceImageTags">
    <vt:lpwstr/>
  </property>
</Properties>
</file>